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17D" w:rsidRDefault="0038217D" w:rsidP="00632609">
      <w:pPr>
        <w:jc w:val="center"/>
        <w:rPr>
          <w:b/>
          <w:sz w:val="32"/>
          <w:u w:val="single"/>
        </w:rPr>
      </w:pPr>
      <w:r>
        <w:rPr>
          <w:b/>
          <w:sz w:val="32"/>
        </w:rPr>
        <w:t xml:space="preserve"> </w:t>
      </w:r>
      <w:r>
        <w:rPr>
          <w:b/>
          <w:sz w:val="32"/>
          <w:u w:val="single"/>
        </w:rPr>
        <w:t xml:space="preserve"> Akadémia vzdelávania, pobočka Martin</w:t>
      </w:r>
    </w:p>
    <w:p w:rsidR="0038217D" w:rsidRDefault="0038217D" w:rsidP="00632609">
      <w:pPr>
        <w:rPr>
          <w:b/>
          <w:sz w:val="16"/>
          <w:u w:val="single"/>
        </w:rPr>
      </w:pPr>
    </w:p>
    <w:p w:rsidR="0038217D" w:rsidRDefault="0038217D" w:rsidP="00632609">
      <w:pPr>
        <w:jc w:val="center"/>
        <w:rPr>
          <w:b/>
          <w:sz w:val="28"/>
        </w:rPr>
      </w:pPr>
      <w:r>
        <w:rPr>
          <w:b/>
          <w:sz w:val="28"/>
        </w:rPr>
        <w:t>JAZYKOVÝ KURZ - p r i h l á š k a</w:t>
      </w:r>
    </w:p>
    <w:p w:rsidR="0038217D" w:rsidRDefault="0038217D" w:rsidP="00632609">
      <w:pPr>
        <w:jc w:val="center"/>
        <w:rPr>
          <w:b/>
          <w:sz w:val="16"/>
          <w:u w:val="single"/>
        </w:rPr>
      </w:pPr>
    </w:p>
    <w:p w:rsidR="0038217D" w:rsidRPr="001C25B0" w:rsidRDefault="0038217D" w:rsidP="00632609">
      <w:pPr>
        <w:rPr>
          <w:sz w:val="16"/>
          <w:szCs w:val="16"/>
        </w:rPr>
      </w:pPr>
    </w:p>
    <w:p w:rsidR="0038217D" w:rsidRDefault="0038217D" w:rsidP="00A930AD">
      <w:r>
        <w:t xml:space="preserve"> </w:t>
      </w:r>
      <w:r>
        <w:rPr>
          <w:b/>
        </w:rPr>
        <w:t>JAZYK:</w:t>
      </w:r>
      <w:r>
        <w:t xml:space="preserve"> </w:t>
      </w:r>
      <w:r>
        <w:tab/>
      </w:r>
      <w:r>
        <w:tab/>
      </w:r>
      <w:r>
        <w:tab/>
      </w:r>
      <w:r>
        <w:tab/>
      </w:r>
      <w:r>
        <w:rPr>
          <w:b/>
        </w:rPr>
        <w:t>FORMA: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</w:t>
      </w:r>
      <w:r w:rsidRPr="00424BD4">
        <w:rPr>
          <w:b/>
        </w:rPr>
        <w:t>ČAS</w:t>
      </w:r>
      <w:r>
        <w:rPr>
          <w:b/>
        </w:rPr>
        <w:t>:</w:t>
      </w:r>
    </w:p>
    <w:p w:rsidR="0038217D" w:rsidRPr="00746085" w:rsidRDefault="0038217D" w:rsidP="00632609">
      <w:pPr>
        <w:rPr>
          <w:sz w:val="20"/>
        </w:rPr>
      </w:pPr>
      <w:r>
        <w:rPr>
          <w:noProof/>
        </w:rPr>
        <w:pict>
          <v:rect id="_x0000_s1026" style="position:absolute;margin-left:396pt;margin-top:5.1pt;width:18pt;height:18pt;z-index:251659776"/>
        </w:pict>
      </w:r>
      <w:r>
        <w:rPr>
          <w:noProof/>
        </w:rPr>
        <w:pict>
          <v:rect id="_x0000_s1027" style="position:absolute;margin-left:225pt;margin-top:5.1pt;width:18pt;height:18pt;z-index:251655680"/>
        </w:pict>
      </w:r>
      <w:r>
        <w:rPr>
          <w:noProof/>
        </w:rPr>
        <w:pict>
          <v:rect id="_x0000_s1028" style="position:absolute;margin-left:54pt;margin-top:5.1pt;width:18pt;height:18pt;z-index:251649536"/>
        </w:pict>
      </w:r>
      <w:r>
        <w:t xml:space="preserve">                         anglický                                        </w:t>
      </w:r>
      <w:r>
        <w:tab/>
        <w:t>polointen</w:t>
      </w:r>
      <w:r>
        <w:rPr>
          <w:lang w:val="cs-CZ"/>
        </w:rPr>
        <w:t>zívna</w:t>
      </w:r>
      <w:r>
        <w:tab/>
      </w:r>
      <w:r>
        <w:tab/>
      </w:r>
      <w:r>
        <w:tab/>
        <w:t>utorok / štvrtok</w:t>
      </w:r>
    </w:p>
    <w:p w:rsidR="0038217D" w:rsidRDefault="0038217D" w:rsidP="00632609">
      <w:pPr>
        <w:tabs>
          <w:tab w:val="left" w:pos="6495"/>
        </w:tabs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324pt;margin-top:.3pt;width:54pt;height:27pt;z-index:251664896"/>
        </w:pict>
      </w:r>
      <w:r>
        <w:t xml:space="preserve">                </w:t>
      </w:r>
    </w:p>
    <w:p w:rsidR="0038217D" w:rsidRDefault="0038217D" w:rsidP="00632609">
      <w:r>
        <w:rPr>
          <w:noProof/>
        </w:rPr>
        <w:pict>
          <v:rect id="_x0000_s1030" style="position:absolute;margin-left:396pt;margin-top:4.5pt;width:18pt;height:18pt;z-index:251658752"/>
        </w:pict>
      </w:r>
      <w:r>
        <w:rPr>
          <w:noProof/>
        </w:rPr>
        <w:pict>
          <v:rect id="_x0000_s1031" style="position:absolute;margin-left:225pt;margin-top:4.5pt;width:18pt;height:18pt;z-index:251665920"/>
        </w:pict>
      </w:r>
      <w:r>
        <w:rPr>
          <w:noProof/>
        </w:rPr>
        <w:pict>
          <v:rect id="_x0000_s1032" style="position:absolute;margin-left:54pt;margin-top:4.5pt;width:18pt;height:18pt;z-index:251650560"/>
        </w:pict>
      </w:r>
      <w:r>
        <w:t xml:space="preserve">                         nemecký                            </w:t>
      </w:r>
      <w:r>
        <w:tab/>
      </w:r>
      <w:r>
        <w:tab/>
        <w:t>intenzívna</w:t>
      </w:r>
      <w:r>
        <w:tab/>
      </w:r>
      <w:r>
        <w:tab/>
      </w:r>
      <w:r>
        <w:tab/>
        <w:t xml:space="preserve">  </w:t>
      </w:r>
      <w:r>
        <w:tab/>
        <w:t>pondelok / streda</w:t>
      </w:r>
    </w:p>
    <w:p w:rsidR="0038217D" w:rsidRDefault="0038217D" w:rsidP="0063260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38217D" w:rsidRDefault="0038217D" w:rsidP="00632609">
      <w:r>
        <w:rPr>
          <w:noProof/>
        </w:rPr>
        <w:pict>
          <v:rect id="_x0000_s1033" style="position:absolute;margin-left:396pt;margin-top:3.9pt;width:18pt;height:18pt;z-index:251660800"/>
        </w:pict>
      </w:r>
      <w:r>
        <w:rPr>
          <w:noProof/>
        </w:rPr>
        <w:pict>
          <v:rect id="_x0000_s1034" style="position:absolute;margin-left:225pt;margin-top:3.9pt;width:18pt;height:18pt;z-index:251656704"/>
        </w:pict>
      </w:r>
      <w:r>
        <w:rPr>
          <w:noProof/>
        </w:rPr>
        <w:pict>
          <v:rect id="_x0000_s1035" style="position:absolute;margin-left:54pt;margin-top:3.9pt;width:18pt;height:18pt;z-index:251651584"/>
        </w:pict>
      </w:r>
      <w:r>
        <w:t xml:space="preserve">                         francúzsky  </w:t>
      </w:r>
      <w:r>
        <w:tab/>
      </w:r>
      <w:r>
        <w:tab/>
      </w:r>
      <w:r>
        <w:tab/>
      </w:r>
      <w:r>
        <w:tab/>
        <w:t>konverzačná</w:t>
      </w:r>
      <w:r>
        <w:tab/>
        <w:t xml:space="preserve"> </w:t>
      </w:r>
      <w:r>
        <w:tab/>
      </w:r>
      <w:r>
        <w:tab/>
      </w:r>
      <w:r>
        <w:tab/>
        <w:t>ráno</w:t>
      </w:r>
    </w:p>
    <w:p w:rsidR="0038217D" w:rsidRDefault="0038217D" w:rsidP="00632609">
      <w:r>
        <w:t xml:space="preserve">                                  </w:t>
      </w:r>
      <w:r>
        <w:tab/>
      </w:r>
      <w:r>
        <w:tab/>
        <w:t xml:space="preserve">   </w:t>
      </w:r>
    </w:p>
    <w:p w:rsidR="0038217D" w:rsidRDefault="0038217D" w:rsidP="00632609">
      <w:r>
        <w:rPr>
          <w:noProof/>
        </w:rPr>
        <w:pict>
          <v:rect id="_x0000_s1036" style="position:absolute;margin-left:396pt;margin-top:3.3pt;width:18pt;height:18pt;z-index:251657728"/>
        </w:pict>
      </w:r>
      <w:r>
        <w:rPr>
          <w:noProof/>
        </w:rPr>
        <w:pict>
          <v:rect id="_x0000_s1037" style="position:absolute;margin-left:225pt;margin-top:3.3pt;width:18pt;height:18pt;z-index:251663872"/>
        </w:pict>
      </w:r>
      <w:r>
        <w:rPr>
          <w:noProof/>
        </w:rPr>
        <w:pict>
          <v:rect id="_x0000_s1038" style="position:absolute;margin-left:54pt;margin-top:3.3pt;width:18pt;height:18pt;z-index:251652608"/>
        </w:pict>
      </w:r>
      <w:r>
        <w:t xml:space="preserve">                         španielsky                               </w:t>
      </w:r>
      <w:r>
        <w:tab/>
        <w:t>FCE, business</w:t>
      </w:r>
      <w:r>
        <w:tab/>
        <w:t xml:space="preserve"> </w:t>
      </w:r>
      <w:r>
        <w:tab/>
      </w:r>
      <w:r>
        <w:tab/>
      </w:r>
      <w:r>
        <w:tab/>
        <w:t>sobota</w:t>
      </w:r>
    </w:p>
    <w:p w:rsidR="0038217D" w:rsidRDefault="0038217D" w:rsidP="006326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4E662F">
      <w:r>
        <w:rPr>
          <w:noProof/>
        </w:rPr>
        <w:pict>
          <v:rect id="_x0000_s1039" style="position:absolute;margin-left:225pt;margin-top:2.7pt;width:18pt;height:18pt;z-index:251662848"/>
        </w:pict>
      </w:r>
      <w:r>
        <w:rPr>
          <w:noProof/>
        </w:rPr>
        <w:pict>
          <v:rect id="_x0000_s1040" style="position:absolute;margin-left:54pt;margin-top:2.7pt;width:18pt;height:18pt;z-index:251653632"/>
        </w:pict>
      </w:r>
      <w:r>
        <w:t xml:space="preserve">                         taliansky                                           </w:t>
      </w:r>
      <w:r>
        <w:tab/>
        <w:t>individuálna</w:t>
      </w:r>
    </w:p>
    <w:p w:rsidR="0038217D" w:rsidRDefault="0038217D" w:rsidP="006326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632609">
      <w:r>
        <w:rPr>
          <w:noProof/>
        </w:rPr>
        <w:pict>
          <v:rect id="_x0000_s1041" style="position:absolute;margin-left:225pt;margin-top:2.1pt;width:18pt;height:18pt;z-index:251661824"/>
        </w:pict>
      </w:r>
      <w:r>
        <w:rPr>
          <w:noProof/>
        </w:rPr>
        <w:pict>
          <v:rect id="_x0000_s1042" style="position:absolute;margin-left:54pt;margin-top:2.1pt;width:18pt;height:18pt;z-index:251654656"/>
        </w:pict>
      </w:r>
      <w:r>
        <w:t xml:space="preserve">                         ruský                                  </w:t>
      </w:r>
      <w:r>
        <w:tab/>
      </w:r>
      <w:r>
        <w:tab/>
        <w:t xml:space="preserve">iné  </w:t>
      </w:r>
    </w:p>
    <w:p w:rsidR="0038217D" w:rsidRDefault="0038217D" w:rsidP="006326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424BD4"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156030">
      <w:pPr>
        <w:ind w:left="1416" w:hanging="1416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7B5030">
      <w:pPr>
        <w:ind w:left="1416" w:hanging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217D" w:rsidRDefault="0038217D" w:rsidP="00156030">
      <w:pPr>
        <w:ind w:left="1416" w:hanging="1416"/>
      </w:pPr>
    </w:p>
    <w:p w:rsidR="0038217D" w:rsidRPr="00156030" w:rsidRDefault="0038217D" w:rsidP="00156030">
      <w:pPr>
        <w:ind w:left="1416" w:hanging="1416"/>
        <w:rPr>
          <w:b/>
        </w:rPr>
      </w:pPr>
      <w:r>
        <w:t>stupeň: ___________________</w:t>
      </w:r>
      <w:r>
        <w:tab/>
      </w:r>
      <w:r>
        <w:tab/>
      </w:r>
      <w:r>
        <w:tab/>
      </w:r>
    </w:p>
    <w:p w:rsidR="0038217D" w:rsidRDefault="0038217D" w:rsidP="00632609"/>
    <w:p w:rsidR="0038217D" w:rsidRDefault="0038217D" w:rsidP="00632609"/>
    <w:p w:rsidR="0038217D" w:rsidRPr="001E390F" w:rsidRDefault="0038217D" w:rsidP="00632609">
      <w:pPr>
        <w:rPr>
          <w:b/>
        </w:rPr>
      </w:pPr>
      <w:r>
        <w:t xml:space="preserve">začiatok kurzu: </w:t>
      </w:r>
      <w:r>
        <w:rPr>
          <w:b/>
        </w:rPr>
        <w:t xml:space="preserve"> ––––––––––––––––––––</w:t>
      </w:r>
      <w:r w:rsidRPr="005D0FF3">
        <w:rPr>
          <w:b/>
        </w:rPr>
        <w:t xml:space="preserve"> </w:t>
      </w:r>
    </w:p>
    <w:p w:rsidR="0038217D" w:rsidRDefault="0038217D" w:rsidP="00632609">
      <w:pPr>
        <w:rPr>
          <w:sz w:val="16"/>
        </w:rPr>
      </w:pPr>
      <w:r>
        <w:rPr>
          <w:sz w:val="28"/>
        </w:rPr>
        <w:t xml:space="preserve">       </w:t>
      </w:r>
    </w:p>
    <w:p w:rsidR="0038217D" w:rsidRDefault="0038217D" w:rsidP="00632609">
      <w:pPr>
        <w:spacing w:line="360" w:lineRule="auto"/>
      </w:pPr>
    </w:p>
    <w:p w:rsidR="0038217D" w:rsidRDefault="0038217D" w:rsidP="00632609">
      <w:pPr>
        <w:spacing w:line="360" w:lineRule="auto"/>
      </w:pPr>
      <w:r>
        <w:t>Meno a priezvisko: .................................................  Dátum narodenia:..........................................................</w:t>
      </w:r>
    </w:p>
    <w:p w:rsidR="0038217D" w:rsidRDefault="0038217D" w:rsidP="00632609">
      <w:pPr>
        <w:spacing w:line="360" w:lineRule="auto"/>
      </w:pPr>
      <w:r>
        <w:t>Miesto narodenia:......................................................Adresa bydliska:............................................................</w:t>
      </w:r>
    </w:p>
    <w:p w:rsidR="0038217D" w:rsidRDefault="0038217D" w:rsidP="00B27EA2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</w:t>
      </w:r>
    </w:p>
    <w:p w:rsidR="0038217D" w:rsidRDefault="0038217D" w:rsidP="00632609"/>
    <w:p w:rsidR="0038217D" w:rsidRDefault="0038217D" w:rsidP="00632609">
      <w:r>
        <w:t>PSČ: ....................... č.telefónu:..............................................E-mail: ............................................................</w:t>
      </w:r>
    </w:p>
    <w:p w:rsidR="0038217D" w:rsidRPr="001C25B0" w:rsidRDefault="0038217D" w:rsidP="00632609">
      <w:pPr>
        <w:rPr>
          <w:sz w:val="16"/>
          <w:szCs w:val="16"/>
        </w:rPr>
      </w:pPr>
    </w:p>
    <w:p w:rsidR="0038217D" w:rsidRDefault="0038217D" w:rsidP="00632609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</w:t>
      </w:r>
    </w:p>
    <w:p w:rsidR="0038217D" w:rsidRDefault="0038217D" w:rsidP="00714ADF">
      <w:pPr>
        <w:spacing w:line="360" w:lineRule="auto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</w:t>
      </w:r>
    </w:p>
    <w:p w:rsidR="0038217D" w:rsidRDefault="0038217D" w:rsidP="00714ADF">
      <w:pPr>
        <w:spacing w:line="360" w:lineRule="auto"/>
        <w:rPr>
          <w:b/>
          <w:szCs w:val="24"/>
        </w:rPr>
      </w:pPr>
    </w:p>
    <w:p w:rsidR="0038217D" w:rsidRDefault="0038217D" w:rsidP="00632609">
      <w:pPr>
        <w:rPr>
          <w:b/>
          <w:sz w:val="20"/>
          <w:u w:val="single"/>
        </w:rPr>
      </w:pPr>
      <w:r>
        <w:rPr>
          <w:b/>
          <w:sz w:val="20"/>
          <w:u w:val="single"/>
        </w:rPr>
        <w:t>U P O Z O R N E N I E:</w:t>
      </w:r>
    </w:p>
    <w:p w:rsidR="0038217D" w:rsidRDefault="0038217D" w:rsidP="00632609">
      <w:pPr>
        <w:numPr>
          <w:ilvl w:val="0"/>
          <w:numId w:val="1"/>
        </w:numPr>
        <w:rPr>
          <w:b/>
          <w:sz w:val="20"/>
        </w:rPr>
      </w:pPr>
      <w:r>
        <w:rPr>
          <w:b/>
          <w:sz w:val="20"/>
        </w:rPr>
        <w:t>Účastnícky poplatok</w:t>
      </w:r>
      <w:r>
        <w:rPr>
          <w:sz w:val="20"/>
        </w:rPr>
        <w:t xml:space="preserve"> sú poslucháči povinní zaplatiť a preukázať sa dokladom o zaplatení </w:t>
      </w:r>
      <w:r>
        <w:rPr>
          <w:b/>
          <w:sz w:val="20"/>
        </w:rPr>
        <w:t>najneskôr v deň začatia kurzu.</w:t>
      </w:r>
    </w:p>
    <w:p w:rsidR="0038217D" w:rsidRDefault="0038217D" w:rsidP="00632609">
      <w:pPr>
        <w:numPr>
          <w:ilvl w:val="0"/>
          <w:numId w:val="2"/>
        </w:numPr>
        <w:rPr>
          <w:sz w:val="20"/>
        </w:rPr>
      </w:pPr>
      <w:r>
        <w:rPr>
          <w:b/>
          <w:sz w:val="20"/>
        </w:rPr>
        <w:t>Stornovanie poplatku</w:t>
      </w:r>
      <w:r>
        <w:rPr>
          <w:sz w:val="20"/>
        </w:rPr>
        <w:t>:</w:t>
      </w:r>
    </w:p>
    <w:p w:rsidR="0038217D" w:rsidRDefault="0038217D" w:rsidP="00632609">
      <w:pPr>
        <w:ind w:left="284" w:hanging="284"/>
        <w:rPr>
          <w:sz w:val="20"/>
        </w:rPr>
      </w:pPr>
      <w:r>
        <w:rPr>
          <w:b/>
          <w:sz w:val="20"/>
        </w:rPr>
        <w:t xml:space="preserve">    </w:t>
      </w:r>
      <w:r>
        <w:rPr>
          <w:sz w:val="20"/>
        </w:rPr>
        <w:t>Pri požiadaní účastníka o vrátenie poplatku (z odôvodnených príčin) sú stanovené tieto podmienky:</w:t>
      </w:r>
    </w:p>
    <w:p w:rsidR="0038217D" w:rsidRDefault="0038217D" w:rsidP="00632609">
      <w:pPr>
        <w:numPr>
          <w:ilvl w:val="0"/>
          <w:numId w:val="3"/>
        </w:numPr>
        <w:rPr>
          <w:sz w:val="20"/>
        </w:rPr>
      </w:pPr>
      <w:r>
        <w:rPr>
          <w:sz w:val="20"/>
        </w:rPr>
        <w:t>pri požiadaní v prvom týždni kurzu je storno poplatku 20% z ceny kurzu</w:t>
      </w:r>
    </w:p>
    <w:p w:rsidR="0038217D" w:rsidRDefault="0038217D" w:rsidP="00632609">
      <w:pPr>
        <w:numPr>
          <w:ilvl w:val="0"/>
          <w:numId w:val="3"/>
        </w:numPr>
        <w:rPr>
          <w:b/>
          <w:sz w:val="20"/>
        </w:rPr>
      </w:pPr>
      <w:r>
        <w:rPr>
          <w:sz w:val="20"/>
        </w:rPr>
        <w:t>v druhom týždni je storno poplatku 40% z ceny kurzu</w:t>
      </w:r>
    </w:p>
    <w:p w:rsidR="0038217D" w:rsidRDefault="0038217D" w:rsidP="00632609">
      <w:pPr>
        <w:numPr>
          <w:ilvl w:val="0"/>
          <w:numId w:val="3"/>
        </w:numPr>
        <w:rPr>
          <w:b/>
          <w:sz w:val="20"/>
        </w:rPr>
      </w:pPr>
      <w:r>
        <w:rPr>
          <w:sz w:val="20"/>
        </w:rPr>
        <w:t>v treťom a ďalších týždňoch až do jeho ukončenia nárok na vrátenie časti</w:t>
      </w:r>
    </w:p>
    <w:p w:rsidR="0038217D" w:rsidRDefault="0038217D" w:rsidP="00632609">
      <w:pPr>
        <w:rPr>
          <w:sz w:val="20"/>
        </w:rPr>
      </w:pPr>
      <w:r>
        <w:rPr>
          <w:b/>
          <w:sz w:val="20"/>
        </w:rPr>
        <w:t xml:space="preserve">         </w:t>
      </w:r>
      <w:r>
        <w:rPr>
          <w:sz w:val="20"/>
        </w:rPr>
        <w:t>poplatku zaniká</w:t>
      </w:r>
    </w:p>
    <w:p w:rsidR="0038217D" w:rsidRDefault="0038217D" w:rsidP="00632609">
      <w:pPr>
        <w:rPr>
          <w:sz w:val="20"/>
        </w:rPr>
      </w:pPr>
      <w:r>
        <w:rPr>
          <w:sz w:val="20"/>
        </w:rPr>
        <w:t>Uvedené podmienky beriem na vedomie a súhlasím s nimi.</w:t>
      </w:r>
    </w:p>
    <w:p w:rsidR="0038217D" w:rsidRDefault="0038217D" w:rsidP="00632609"/>
    <w:p w:rsidR="0038217D" w:rsidRDefault="0038217D" w:rsidP="00632609"/>
    <w:p w:rsidR="0038217D" w:rsidRDefault="0038217D" w:rsidP="00632609"/>
    <w:p w:rsidR="0038217D" w:rsidRDefault="0038217D" w:rsidP="00632609"/>
    <w:p w:rsidR="0038217D" w:rsidRDefault="0038217D" w:rsidP="00632609">
      <w:r>
        <w:t> V Martine, dňa .........................                      .......................................................</w:t>
      </w:r>
    </w:p>
    <w:p w:rsidR="0038217D" w:rsidRDefault="0038217D">
      <w:r>
        <w:rPr>
          <w:b/>
        </w:rPr>
        <w:t xml:space="preserve">                                                                                </w:t>
      </w:r>
      <w:r>
        <w:t xml:space="preserve">  podpis uchádzača</w:t>
      </w:r>
    </w:p>
    <w:sectPr w:rsidR="0038217D" w:rsidSect="00156030">
      <w:pgSz w:w="11906" w:h="16838"/>
      <w:pgMar w:top="720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7585"/>
    <w:multiLevelType w:val="singleLevel"/>
    <w:tmpl w:val="7D3E265C"/>
    <w:lvl w:ilvl="0">
      <w:start w:val="1"/>
      <w:numFmt w:val="lowerLetter"/>
      <w:lvlText w:val="%1) "/>
      <w:legacy w:legacy="1" w:legacySpace="0" w:legacyIndent="283"/>
      <w:lvlJc w:val="left"/>
      <w:pPr>
        <w:ind w:left="583" w:hanging="283"/>
      </w:pPr>
      <w:rPr>
        <w:rFonts w:cs="Times New Roman"/>
        <w:b w:val="0"/>
        <w:i w:val="0"/>
        <w:sz w:val="20"/>
      </w:rPr>
    </w:lvl>
  </w:abstractNum>
  <w:abstractNum w:abstractNumId="1">
    <w:nsid w:val="6A087B11"/>
    <w:multiLevelType w:val="singleLevel"/>
    <w:tmpl w:val="0C8CBC4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cs="Times New Roman"/>
          <w:b w:val="0"/>
          <w:i w:val="0"/>
          <w:sz w:val="20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2664"/>
    <w:rsid w:val="0000696F"/>
    <w:rsid w:val="000076E3"/>
    <w:rsid w:val="000648B0"/>
    <w:rsid w:val="00081A6D"/>
    <w:rsid w:val="00081EA1"/>
    <w:rsid w:val="000A0DE4"/>
    <w:rsid w:val="000C3306"/>
    <w:rsid w:val="000C42AB"/>
    <w:rsid w:val="000C482E"/>
    <w:rsid w:val="000D7A3D"/>
    <w:rsid w:val="000E29B0"/>
    <w:rsid w:val="000E66D4"/>
    <w:rsid w:val="000F0212"/>
    <w:rsid w:val="00107DC8"/>
    <w:rsid w:val="0011032B"/>
    <w:rsid w:val="001234F0"/>
    <w:rsid w:val="001379E3"/>
    <w:rsid w:val="00146F6E"/>
    <w:rsid w:val="00155F62"/>
    <w:rsid w:val="00156030"/>
    <w:rsid w:val="001A6245"/>
    <w:rsid w:val="001A6F90"/>
    <w:rsid w:val="001A7E78"/>
    <w:rsid w:val="001C25B0"/>
    <w:rsid w:val="001E390F"/>
    <w:rsid w:val="00232195"/>
    <w:rsid w:val="002476DB"/>
    <w:rsid w:val="0025282E"/>
    <w:rsid w:val="00257880"/>
    <w:rsid w:val="002B0DF8"/>
    <w:rsid w:val="002B3DE8"/>
    <w:rsid w:val="002E0595"/>
    <w:rsid w:val="002E2301"/>
    <w:rsid w:val="002E2AE0"/>
    <w:rsid w:val="002F240D"/>
    <w:rsid w:val="00306CE3"/>
    <w:rsid w:val="0031534A"/>
    <w:rsid w:val="00346DD9"/>
    <w:rsid w:val="00355835"/>
    <w:rsid w:val="003611E4"/>
    <w:rsid w:val="00361E50"/>
    <w:rsid w:val="0037596C"/>
    <w:rsid w:val="0038217D"/>
    <w:rsid w:val="003A184F"/>
    <w:rsid w:val="003A7A4E"/>
    <w:rsid w:val="003B48A3"/>
    <w:rsid w:val="003C2D88"/>
    <w:rsid w:val="0040748A"/>
    <w:rsid w:val="00411900"/>
    <w:rsid w:val="00424BD4"/>
    <w:rsid w:val="00437FDA"/>
    <w:rsid w:val="00450EE6"/>
    <w:rsid w:val="00462DEF"/>
    <w:rsid w:val="004734AA"/>
    <w:rsid w:val="00475D6F"/>
    <w:rsid w:val="004800F7"/>
    <w:rsid w:val="00494FB9"/>
    <w:rsid w:val="004A237A"/>
    <w:rsid w:val="004A5DFF"/>
    <w:rsid w:val="004B41E0"/>
    <w:rsid w:val="004D2A9F"/>
    <w:rsid w:val="004E662F"/>
    <w:rsid w:val="004F3131"/>
    <w:rsid w:val="004F38BD"/>
    <w:rsid w:val="0050461B"/>
    <w:rsid w:val="00531B41"/>
    <w:rsid w:val="00535C16"/>
    <w:rsid w:val="00542FCE"/>
    <w:rsid w:val="00593D2A"/>
    <w:rsid w:val="005C0375"/>
    <w:rsid w:val="005D0FF3"/>
    <w:rsid w:val="005D1D82"/>
    <w:rsid w:val="005D5B17"/>
    <w:rsid w:val="005D721C"/>
    <w:rsid w:val="005F0B2D"/>
    <w:rsid w:val="00632609"/>
    <w:rsid w:val="00647628"/>
    <w:rsid w:val="0065085F"/>
    <w:rsid w:val="00654EC3"/>
    <w:rsid w:val="00656358"/>
    <w:rsid w:val="006D0A1C"/>
    <w:rsid w:val="006F154D"/>
    <w:rsid w:val="00714ADF"/>
    <w:rsid w:val="007172DC"/>
    <w:rsid w:val="0074098D"/>
    <w:rsid w:val="00741C76"/>
    <w:rsid w:val="00746085"/>
    <w:rsid w:val="00784D29"/>
    <w:rsid w:val="007B5030"/>
    <w:rsid w:val="007D722D"/>
    <w:rsid w:val="007E6315"/>
    <w:rsid w:val="00804130"/>
    <w:rsid w:val="00823BBD"/>
    <w:rsid w:val="008A1B4E"/>
    <w:rsid w:val="008D16B7"/>
    <w:rsid w:val="008E7CDF"/>
    <w:rsid w:val="009252D5"/>
    <w:rsid w:val="009C1715"/>
    <w:rsid w:val="009D62EC"/>
    <w:rsid w:val="00A140E6"/>
    <w:rsid w:val="00A42D75"/>
    <w:rsid w:val="00A64647"/>
    <w:rsid w:val="00A930AD"/>
    <w:rsid w:val="00AE385D"/>
    <w:rsid w:val="00B03CF3"/>
    <w:rsid w:val="00B22664"/>
    <w:rsid w:val="00B27EA2"/>
    <w:rsid w:val="00B27F1A"/>
    <w:rsid w:val="00B37DE7"/>
    <w:rsid w:val="00B47BCE"/>
    <w:rsid w:val="00B72685"/>
    <w:rsid w:val="00B817B9"/>
    <w:rsid w:val="00B86130"/>
    <w:rsid w:val="00BE683E"/>
    <w:rsid w:val="00BF5AF6"/>
    <w:rsid w:val="00C10203"/>
    <w:rsid w:val="00C206BB"/>
    <w:rsid w:val="00C246E6"/>
    <w:rsid w:val="00C25E6B"/>
    <w:rsid w:val="00C532A7"/>
    <w:rsid w:val="00C60E9B"/>
    <w:rsid w:val="00C711E8"/>
    <w:rsid w:val="00C729AE"/>
    <w:rsid w:val="00CB1587"/>
    <w:rsid w:val="00CE5A77"/>
    <w:rsid w:val="00D4306E"/>
    <w:rsid w:val="00D50468"/>
    <w:rsid w:val="00D561F1"/>
    <w:rsid w:val="00D67B05"/>
    <w:rsid w:val="00DA6EC9"/>
    <w:rsid w:val="00DC744F"/>
    <w:rsid w:val="00DC7680"/>
    <w:rsid w:val="00DC7898"/>
    <w:rsid w:val="00DD64DB"/>
    <w:rsid w:val="00E14EA4"/>
    <w:rsid w:val="00E2755C"/>
    <w:rsid w:val="00E3195C"/>
    <w:rsid w:val="00E75C96"/>
    <w:rsid w:val="00E8121D"/>
    <w:rsid w:val="00EB2BC5"/>
    <w:rsid w:val="00EC57A0"/>
    <w:rsid w:val="00EC5EAE"/>
    <w:rsid w:val="00EC7CDA"/>
    <w:rsid w:val="00EE5E9B"/>
    <w:rsid w:val="00F04CB8"/>
    <w:rsid w:val="00F05060"/>
    <w:rsid w:val="00F17B14"/>
    <w:rsid w:val="00F340ED"/>
    <w:rsid w:val="00F4542C"/>
    <w:rsid w:val="00F46297"/>
    <w:rsid w:val="00F52CAA"/>
    <w:rsid w:val="00F70318"/>
    <w:rsid w:val="00F777D2"/>
    <w:rsid w:val="00F8520F"/>
    <w:rsid w:val="00FC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609"/>
    <w:pPr>
      <w:overflowPunct w:val="0"/>
      <w:autoSpaceDE w:val="0"/>
      <w:autoSpaceDN w:val="0"/>
      <w:adjustRightInd w:val="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352</Words>
  <Characters>2008</Characters>
  <Application>Microsoft Office Outlook</Application>
  <DocSecurity>0</DocSecurity>
  <Lines>0</Lines>
  <Paragraphs>0</Paragraphs>
  <ScaleCrop>false</ScaleCrop>
  <Company>AV - Žilina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Akadémia vzdelávania, ul</dc:title>
  <dc:subject/>
  <dc:creator>PC14</dc:creator>
  <cp:keywords/>
  <dc:description/>
  <cp:lastModifiedBy>user</cp:lastModifiedBy>
  <cp:revision>2</cp:revision>
  <cp:lastPrinted>2012-01-17T09:44:00Z</cp:lastPrinted>
  <dcterms:created xsi:type="dcterms:W3CDTF">2014-08-06T09:49:00Z</dcterms:created>
  <dcterms:modified xsi:type="dcterms:W3CDTF">2014-08-06T09:49:00Z</dcterms:modified>
</cp:coreProperties>
</file>